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364E8" w14:textId="77777777" w:rsidR="004002B5" w:rsidRDefault="00000000">
      <w:pPr>
        <w:widowControl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 xml:space="preserve">     臺中市政府115年度新住民就業促進計畫</w:t>
      </w:r>
    </w:p>
    <w:p w14:paraId="6FD2EB86" w14:textId="77777777" w:rsidR="004002B5" w:rsidRDefault="00000000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產業職能前導課程-第四梯次</w:t>
      </w:r>
    </w:p>
    <w:p w14:paraId="09A26C51" w14:textId="77777777" w:rsidR="004002B5" w:rsidRDefault="00000000">
      <w:pPr>
        <w:spacing w:line="520" w:lineRule="exact"/>
        <w:jc w:val="center"/>
      </w:pPr>
      <w:r>
        <w:rPr>
          <w:rFonts w:ascii="標楷體" w:eastAsia="標楷體" w:hAnsi="標楷體" w:cs="標楷體"/>
          <w:b/>
          <w:sz w:val="32"/>
          <w:szCs w:val="32"/>
        </w:rPr>
        <w:t>【法律通譯與文件翻譯前導班】</w:t>
      </w:r>
      <w:r>
        <w:rPr>
          <w:rFonts w:ascii="標楷體" w:eastAsia="標楷體" w:hAnsi="標楷體" w:cs="標楷體"/>
          <w:b/>
          <w:sz w:val="32"/>
          <w:szCs w:val="32"/>
          <w:lang w:eastAsia="ar-SA"/>
        </w:rPr>
        <w:t>報</w:t>
      </w:r>
      <w:r>
        <w:rPr>
          <w:rFonts w:ascii="標楷體" w:eastAsia="標楷體" w:hAnsi="標楷體" w:cs="標楷體"/>
          <w:b/>
          <w:sz w:val="32"/>
          <w:szCs w:val="32"/>
        </w:rPr>
        <w:t>名</w:t>
      </w:r>
      <w:r>
        <w:rPr>
          <w:rFonts w:ascii="標楷體" w:eastAsia="標楷體" w:hAnsi="標楷體" w:cs="標楷體"/>
          <w:b/>
          <w:sz w:val="32"/>
          <w:szCs w:val="32"/>
          <w:lang w:eastAsia="ar-SA"/>
        </w:rPr>
        <w:t>表</w:t>
      </w:r>
    </w:p>
    <w:tbl>
      <w:tblPr>
        <w:tblW w:w="9639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701"/>
        <w:gridCol w:w="848"/>
        <w:gridCol w:w="853"/>
        <w:gridCol w:w="1701"/>
        <w:gridCol w:w="1029"/>
        <w:gridCol w:w="1239"/>
      </w:tblGrid>
      <w:tr w:rsidR="004002B5" w14:paraId="1B993E52" w14:textId="77777777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48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23FC" w14:textId="77777777" w:rsidR="004002B5" w:rsidRDefault="00000000">
            <w:pPr>
              <w:spacing w:line="0" w:lineRule="atLeast"/>
              <w:ind w:hanging="62"/>
            </w:pP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中文姓名：</w:t>
            </w:r>
          </w:p>
        </w:tc>
        <w:tc>
          <w:tcPr>
            <w:tcW w:w="4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B5C1B" w14:textId="77777777" w:rsidR="004002B5" w:rsidRDefault="00000000">
            <w:pPr>
              <w:spacing w:line="0" w:lineRule="atLeast"/>
              <w:ind w:hanging="62"/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國籍：</w:t>
            </w:r>
          </w:p>
        </w:tc>
      </w:tr>
      <w:tr w:rsidR="004002B5" w14:paraId="300705D3" w14:textId="77777777">
        <w:tblPrEx>
          <w:tblCellMar>
            <w:top w:w="0" w:type="dxa"/>
            <w:bottom w:w="0" w:type="dxa"/>
          </w:tblCellMar>
        </w:tblPrEx>
        <w:trPr>
          <w:trHeight w:val="784"/>
        </w:trPr>
        <w:tc>
          <w:tcPr>
            <w:tcW w:w="48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88057" w14:textId="77777777" w:rsidR="004002B5" w:rsidRDefault="00000000">
            <w:pPr>
              <w:spacing w:line="0" w:lineRule="atLeast"/>
              <w:ind w:hanging="62"/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英文名字：</w:t>
            </w:r>
          </w:p>
          <w:p w14:paraId="38607E6B" w14:textId="77777777" w:rsidR="004002B5" w:rsidRDefault="004002B5">
            <w:pPr>
              <w:spacing w:line="0" w:lineRule="atLeast"/>
              <w:ind w:hanging="62"/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</w:pPr>
          </w:p>
        </w:tc>
        <w:tc>
          <w:tcPr>
            <w:tcW w:w="4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EAF87" w14:textId="77777777" w:rsidR="004002B5" w:rsidRDefault="00000000">
            <w:pPr>
              <w:spacing w:line="0" w:lineRule="atLeast"/>
              <w:ind w:hanging="62"/>
            </w:pP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生日：   年   月   日</w:t>
            </w:r>
          </w:p>
          <w:p w14:paraId="4200B405" w14:textId="77777777" w:rsidR="004002B5" w:rsidRDefault="00000000">
            <w:pPr>
              <w:spacing w:line="0" w:lineRule="atLeast"/>
              <w:ind w:hanging="62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身分證號碼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：</w:t>
            </w:r>
          </w:p>
        </w:tc>
      </w:tr>
      <w:tr w:rsidR="004002B5" w14:paraId="157195FC" w14:textId="77777777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48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7399C" w14:textId="77777777" w:rsidR="004002B5" w:rsidRDefault="00000000">
            <w:pPr>
              <w:spacing w:line="0" w:lineRule="atLeast"/>
              <w:ind w:hanging="62"/>
            </w:pP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在母國的教育程度：</w:t>
            </w:r>
          </w:p>
        </w:tc>
        <w:tc>
          <w:tcPr>
            <w:tcW w:w="4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9D3DD" w14:textId="77777777" w:rsidR="004002B5" w:rsidRDefault="00000000">
            <w:pPr>
              <w:spacing w:line="0" w:lineRule="atLeast"/>
              <w:ind w:hanging="62"/>
            </w:pP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 xml:space="preserve">來台灣多久：約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年</w:t>
            </w:r>
          </w:p>
        </w:tc>
      </w:tr>
      <w:tr w:rsidR="004002B5" w14:paraId="6F6BE30B" w14:textId="77777777">
        <w:tblPrEx>
          <w:tblCellMar>
            <w:top w:w="0" w:type="dxa"/>
            <w:bottom w:w="0" w:type="dxa"/>
          </w:tblCellMar>
        </w:tblPrEx>
        <w:trPr>
          <w:trHeight w:val="946"/>
        </w:trPr>
        <w:tc>
          <w:tcPr>
            <w:tcW w:w="48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3B013" w14:textId="77777777" w:rsidR="004002B5" w:rsidRDefault="00000000">
            <w:pPr>
              <w:spacing w:line="0" w:lineRule="atLeast"/>
              <w:ind w:hanging="62"/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平日與家人溝通的語言：</w:t>
            </w:r>
          </w:p>
          <w:p w14:paraId="59D6A656" w14:textId="77777777" w:rsidR="004002B5" w:rsidRDefault="00000000">
            <w:pPr>
              <w:spacing w:line="0" w:lineRule="atLeast"/>
              <w:ind w:hanging="62"/>
            </w:pPr>
            <w:r>
              <w:rPr>
                <w:rFonts w:ascii="標楷體" w:eastAsia="標楷體" w:hAnsi="標楷體" w:cs="標楷體"/>
                <w:sz w:val="32"/>
                <w:szCs w:val="32"/>
                <w:lang w:eastAsia="ar-SA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閩南語</w:t>
            </w:r>
            <w:r>
              <w:rPr>
                <w:rFonts w:ascii="標楷體" w:eastAsia="標楷體" w:hAnsi="標楷體" w:cs="標楷體"/>
                <w:sz w:val="32"/>
                <w:szCs w:val="32"/>
                <w:lang w:eastAsia="ar-SA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國語</w:t>
            </w:r>
            <w:r>
              <w:rPr>
                <w:rFonts w:ascii="標楷體" w:eastAsia="標楷體" w:hAnsi="標楷體" w:cs="標楷體"/>
                <w:sz w:val="32"/>
                <w:szCs w:val="32"/>
                <w:lang w:eastAsia="ar-SA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客家語</w:t>
            </w:r>
            <w:r>
              <w:rPr>
                <w:rFonts w:ascii="標楷體" w:eastAsia="標楷體" w:hAnsi="標楷體" w:cs="標楷體"/>
                <w:sz w:val="32"/>
                <w:szCs w:val="32"/>
                <w:lang w:eastAsia="ar-SA"/>
              </w:rPr>
              <w:t>□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其他</w:t>
            </w:r>
          </w:p>
        </w:tc>
        <w:tc>
          <w:tcPr>
            <w:tcW w:w="4822" w:type="dxa"/>
            <w:gridSpan w:val="4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81E7E" w14:textId="77777777" w:rsidR="004002B5" w:rsidRDefault="00000000">
            <w:pPr>
              <w:spacing w:line="0" w:lineRule="atLeast"/>
              <w:ind w:hanging="62"/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職業：</w:t>
            </w:r>
          </w:p>
          <w:p w14:paraId="247674CF" w14:textId="77777777" w:rsidR="004002B5" w:rsidRDefault="00000000">
            <w:pPr>
              <w:spacing w:line="0" w:lineRule="atLeast"/>
              <w:ind w:hanging="62"/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電話：</w:t>
            </w:r>
          </w:p>
        </w:tc>
      </w:tr>
      <w:tr w:rsidR="004002B5" w14:paraId="321CD46B" w14:textId="77777777">
        <w:tblPrEx>
          <w:tblCellMar>
            <w:top w:w="0" w:type="dxa"/>
            <w:bottom w:w="0" w:type="dxa"/>
          </w:tblCellMar>
        </w:tblPrEx>
        <w:trPr>
          <w:cantSplit/>
          <w:trHeight w:val="1212"/>
        </w:trPr>
        <w:tc>
          <w:tcPr>
            <w:tcW w:w="48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1FF88" w14:textId="77777777" w:rsidR="004002B5" w:rsidRDefault="00000000">
            <w:pPr>
              <w:spacing w:line="0" w:lineRule="atLeast"/>
              <w:ind w:hanging="62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緊急聯絡人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姓名：</w:t>
            </w:r>
          </w:p>
          <w:p w14:paraId="16E4B27D" w14:textId="77777777" w:rsidR="004002B5" w:rsidRDefault="004002B5">
            <w:pPr>
              <w:spacing w:line="0" w:lineRule="atLeast"/>
              <w:ind w:hanging="62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5EA03415" w14:textId="77777777" w:rsidR="004002B5" w:rsidRDefault="00000000">
            <w:pPr>
              <w:spacing w:line="0" w:lineRule="atLeast"/>
              <w:ind w:hanging="62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緊急聯絡人電話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：</w:t>
            </w:r>
          </w:p>
        </w:tc>
        <w:tc>
          <w:tcPr>
            <w:tcW w:w="4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AFF31" w14:textId="77777777" w:rsidR="004002B5" w:rsidRDefault="00000000">
            <w:pPr>
              <w:spacing w:line="0" w:lineRule="atLeast"/>
              <w:ind w:hanging="62"/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E-mail：</w:t>
            </w:r>
          </w:p>
        </w:tc>
      </w:tr>
      <w:tr w:rsidR="004002B5" w14:paraId="40249232" w14:textId="77777777">
        <w:tblPrEx>
          <w:tblCellMar>
            <w:top w:w="0" w:type="dxa"/>
            <w:bottom w:w="0" w:type="dxa"/>
          </w:tblCellMar>
        </w:tblPrEx>
        <w:trPr>
          <w:cantSplit/>
          <w:trHeight w:val="1056"/>
        </w:trPr>
        <w:tc>
          <w:tcPr>
            <w:tcW w:w="9639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DC9A4" w14:textId="77777777" w:rsidR="004002B5" w:rsidRDefault="00000000">
            <w:pPr>
              <w:spacing w:line="0" w:lineRule="atLeast"/>
              <w:ind w:hanging="62"/>
            </w:pP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地址：</w:t>
            </w:r>
          </w:p>
          <w:p w14:paraId="06FD57F9" w14:textId="77777777" w:rsidR="004002B5" w:rsidRDefault="00000000">
            <w:pPr>
              <w:spacing w:line="0" w:lineRule="atLeast"/>
              <w:ind w:hanging="62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臺中市     區       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路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段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巷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號   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ar-SA"/>
              </w:rPr>
              <w:t>樓</w:t>
            </w:r>
          </w:p>
        </w:tc>
      </w:tr>
      <w:tr w:rsidR="004002B5" w14:paraId="407A781D" w14:textId="77777777">
        <w:tblPrEx>
          <w:tblCellMar>
            <w:top w:w="0" w:type="dxa"/>
            <w:bottom w:w="0" w:type="dxa"/>
          </w:tblCellMar>
        </w:tblPrEx>
        <w:trPr>
          <w:cantSplit/>
          <w:trHeight w:val="632"/>
        </w:trPr>
        <w:tc>
          <w:tcPr>
            <w:tcW w:w="963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95E7B" w14:textId="77777777" w:rsidR="004002B5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活動參加資格審查</w:t>
            </w:r>
          </w:p>
        </w:tc>
      </w:tr>
      <w:tr w:rsidR="004002B5" w14:paraId="2F92C741" w14:textId="77777777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226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ECBCC" w14:textId="77777777" w:rsidR="004002B5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就業情況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D3418" w14:textId="77777777" w:rsidR="004002B5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具求職登記意願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42E2C" w14:textId="77777777" w:rsidR="004002B5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瞭解本活動內容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C2353" w14:textId="77777777" w:rsidR="004002B5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具進入本產業意願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42315" w14:textId="77777777" w:rsidR="004002B5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審查結果</w:t>
            </w:r>
          </w:p>
        </w:tc>
      </w:tr>
      <w:tr w:rsidR="004002B5" w14:paraId="6C48B87A" w14:textId="77777777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2CE4C" w14:textId="77777777" w:rsidR="004002B5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Cs w:val="24"/>
              </w:rPr>
              <w:t>待業中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11099" w14:textId="77777777" w:rsidR="004002B5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Cs w:val="24"/>
              </w:rPr>
              <w:t>就業但轉職中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6B95D" w14:textId="77777777" w:rsidR="004002B5" w:rsidRDefault="004002B5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20153" w14:textId="77777777" w:rsidR="004002B5" w:rsidRDefault="004002B5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98D23" w14:textId="77777777" w:rsidR="004002B5" w:rsidRDefault="004002B5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87C91" w14:textId="77777777" w:rsidR="004002B5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Cs w:val="24"/>
              </w:rPr>
              <w:t>符合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F7C1A" w14:textId="77777777" w:rsidR="004002B5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Cs w:val="24"/>
              </w:rPr>
              <w:t>不符合</w:t>
            </w:r>
          </w:p>
        </w:tc>
      </w:tr>
      <w:tr w:rsidR="004002B5" w14:paraId="0EB8A63D" w14:textId="77777777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A01A7" w14:textId="77777777" w:rsidR="004002B5" w:rsidRDefault="004002B5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E3BB6" w14:textId="77777777" w:rsidR="004002B5" w:rsidRDefault="004002B5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7901" w14:textId="77777777" w:rsidR="004002B5" w:rsidRDefault="004002B5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FE492" w14:textId="77777777" w:rsidR="004002B5" w:rsidRDefault="004002B5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07A46" w14:textId="77777777" w:rsidR="004002B5" w:rsidRDefault="004002B5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FA2FB" w14:textId="77777777" w:rsidR="004002B5" w:rsidRDefault="004002B5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C189A" w14:textId="77777777" w:rsidR="004002B5" w:rsidRDefault="004002B5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5CCE20EA" w14:textId="77777777" w:rsidR="004002B5" w:rsidRDefault="0000000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備註：</w:t>
      </w:r>
    </w:p>
    <w:p w14:paraId="6AD19808" w14:textId="77777777" w:rsidR="004002B5" w:rsidRDefault="00000000">
      <w:pPr>
        <w:numPr>
          <w:ilvl w:val="0"/>
          <w:numId w:val="1"/>
        </w:numPr>
      </w:pPr>
      <w:r>
        <w:rPr>
          <w:rFonts w:ascii="標楷體" w:eastAsia="標楷體" w:hAnsi="標楷體"/>
        </w:rPr>
        <w:t>活動參加資格審查欄位中，符合資格者請打</w:t>
      </w:r>
      <w:r>
        <w:rPr>
          <w:rFonts w:ascii="Wingdings 2" w:eastAsia="Wingdings 2" w:hAnsi="Wingdings 2" w:cs="Wingdings 2"/>
        </w:rPr>
        <w:t></w:t>
      </w:r>
      <w:r>
        <w:rPr>
          <w:rFonts w:ascii="標楷體" w:eastAsia="標楷體" w:hAnsi="標楷體"/>
        </w:rPr>
        <w:t></w:t>
      </w:r>
    </w:p>
    <w:p w14:paraId="05C261BF" w14:textId="77777777" w:rsidR="004002B5" w:rsidRDefault="00000000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新住民若不具求職登記意願，則無法參加本計畫活動。</w:t>
      </w:r>
    </w:p>
    <w:p w14:paraId="0D2C932A" w14:textId="77777777" w:rsidR="004002B5" w:rsidRDefault="00000000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報名者以失業中之新住民為優先錄取對象。</w:t>
      </w:r>
    </w:p>
    <w:p w14:paraId="02165D45" w14:textId="77777777" w:rsidR="004002B5" w:rsidRDefault="004002B5">
      <w:pPr>
        <w:pageBreakBefore/>
        <w:jc w:val="center"/>
      </w:pPr>
    </w:p>
    <w:sectPr w:rsidR="004002B5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CF0CC" w14:textId="77777777" w:rsidR="00E27CDA" w:rsidRDefault="00E27CDA">
      <w:r>
        <w:separator/>
      </w:r>
    </w:p>
  </w:endnote>
  <w:endnote w:type="continuationSeparator" w:id="0">
    <w:p w14:paraId="241E6F04" w14:textId="77777777" w:rsidR="00E27CDA" w:rsidRDefault="00E27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86655" w14:textId="77777777" w:rsidR="00E27CDA" w:rsidRDefault="00E27CDA">
      <w:r>
        <w:rPr>
          <w:color w:val="000000"/>
        </w:rPr>
        <w:separator/>
      </w:r>
    </w:p>
  </w:footnote>
  <w:footnote w:type="continuationSeparator" w:id="0">
    <w:p w14:paraId="6DF54E80" w14:textId="77777777" w:rsidR="00E27CDA" w:rsidRDefault="00E27C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F199F"/>
    <w:multiLevelType w:val="multilevel"/>
    <w:tmpl w:val="6338E6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1456099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002B5"/>
    <w:rsid w:val="00167F38"/>
    <w:rsid w:val="004002B5"/>
    <w:rsid w:val="005E0F9B"/>
    <w:rsid w:val="00E2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E4E0E"/>
  <w15:docId w15:val="{2340A248-4517-4C39-B0A8-62055C7FB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color w:val="595959"/>
    </w:rPr>
  </w:style>
  <w:style w:type="paragraph" w:styleId="7">
    <w:name w:val="heading 7"/>
    <w:basedOn w:val="a"/>
    <w:next w:val="a"/>
    <w:pPr>
      <w:keepNext/>
      <w:keepLines/>
      <w:spacing w:before="40"/>
      <w:ind w:left="100"/>
      <w:outlineLvl w:val="6"/>
    </w:pPr>
    <w:rPr>
      <w:color w:val="595959"/>
    </w:rPr>
  </w:style>
  <w:style w:type="paragraph" w:styleId="8">
    <w:name w:val="heading 8"/>
    <w:basedOn w:val="a"/>
    <w:next w:val="a"/>
    <w:pPr>
      <w:keepNext/>
      <w:keepLines/>
      <w:spacing w:before="40"/>
      <w:ind w:left="200"/>
      <w:outlineLvl w:val="7"/>
    </w:pPr>
    <w:rPr>
      <w:color w:val="272727"/>
    </w:rPr>
  </w:style>
  <w:style w:type="paragraph" w:styleId="9">
    <w:name w:val="heading 9"/>
    <w:basedOn w:val="a"/>
    <w:next w:val="a"/>
    <w:pPr>
      <w:keepNext/>
      <w:keepLines/>
      <w:spacing w:before="40"/>
      <w:ind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/>
      <w:contextualSpacing/>
      <w:jc w:val="center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  <w:contextualSpacing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character" w:customStyle="1" w:styleId="ae">
    <w:name w:val="清單段落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陳宴靖</dc:creator>
  <dc:description/>
  <cp:lastModifiedBy>戶政 龍井</cp:lastModifiedBy>
  <cp:revision>2</cp:revision>
  <dcterms:created xsi:type="dcterms:W3CDTF">2026-07-24T06:20:00Z</dcterms:created>
  <dcterms:modified xsi:type="dcterms:W3CDTF">2026-07-24T06:20:00Z</dcterms:modified>
</cp:coreProperties>
</file>