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4371" w14:textId="77777777" w:rsidR="00995EB8" w:rsidRDefault="00000000">
      <w:pPr>
        <w:spacing w:line="4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t>平埔原住民族群西拉雅族民族成員名冊登載申請</w:t>
      </w:r>
    </w:p>
    <w:p w14:paraId="4E01468D" w14:textId="77777777" w:rsidR="00995EB8" w:rsidRDefault="00000000">
      <w:pPr>
        <w:spacing w:line="4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t>委託書</w:t>
      </w:r>
    </w:p>
    <w:p w14:paraId="21FC7CD8" w14:textId="77777777" w:rsidR="00995EB8" w:rsidRDefault="00000000">
      <w:pPr>
        <w:spacing w:line="240" w:lineRule="auto"/>
        <w:ind w:right="-1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本人因 □工作/就學   □行動不便   □其他_________________(請敘明)</w:t>
      </w:r>
    </w:p>
    <w:p w14:paraId="6E4E3A57" w14:textId="77777777" w:rsidR="00995EB8" w:rsidRDefault="00000000">
      <w:pPr>
        <w:spacing w:line="24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無法前往辦理下列勾選事項，特委託______________代為辦理，委託人與受委託人之關係___________________；上述聲明及委託事項屬實，如有不實，委託人及受委託人願負一切法律責任。</w:t>
      </w:r>
    </w:p>
    <w:p w14:paraId="4A210D92" w14:textId="77777777" w:rsidR="00995EB8" w:rsidRDefault="00000000">
      <w:pPr>
        <w:spacing w:line="240" w:lineRule="auto"/>
      </w:pP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28"/>
          <w:szCs w:val="28"/>
        </w:rPr>
        <w:t>一、戶籍資料之申請。(臺中市各區戶政事務所)</w:t>
      </w:r>
    </w:p>
    <w:p w14:paraId="71127E84" w14:textId="77777777" w:rsidR="00995EB8" w:rsidRDefault="00000000">
      <w:pPr>
        <w:spacing w:line="480" w:lineRule="exact"/>
        <w:ind w:left="851" w:hanging="1"/>
      </w:pPr>
      <w:r>
        <w:rPr>
          <w:rFonts w:ascii="標楷體" w:eastAsia="標楷體" w:hAnsi="標楷體"/>
          <w:sz w:val="28"/>
          <w:szCs w:val="28"/>
        </w:rPr>
        <w:t xml:space="preserve">申請 </w:t>
      </w: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28"/>
          <w:szCs w:val="28"/>
        </w:rPr>
        <w:t>委託人本人，份數_____份。</w:t>
      </w:r>
    </w:p>
    <w:p w14:paraId="6D8C7E0B" w14:textId="77777777" w:rsidR="00995EB8" w:rsidRDefault="00000000">
      <w:pPr>
        <w:spacing w:line="480" w:lineRule="exact"/>
        <w:ind w:left="1840" w:hanging="285"/>
      </w:pPr>
      <w:r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28"/>
          <w:szCs w:val="28"/>
        </w:rPr>
        <w:t>委託人之直系血親尊親屬之戶籍資料(含歷代直系血親尊親屬戶籍資料) ，份數 各_____份。</w:t>
      </w:r>
    </w:p>
    <w:p w14:paraId="41CC6202" w14:textId="77777777" w:rsidR="00995EB8" w:rsidRDefault="00000000">
      <w:pPr>
        <w:ind w:right="-1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□ 二、平埔原住民族群西拉雅族民族成員身分認定申請。(臺中市政府原    </w:t>
      </w:r>
    </w:p>
    <w:p w14:paraId="58D8C3DC" w14:textId="77777777" w:rsidR="00995EB8" w:rsidRDefault="00000000">
      <w:pPr>
        <w:ind w:right="-1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住民族事務委員會)</w:t>
      </w:r>
    </w:p>
    <w:p w14:paraId="0EDEC6A9" w14:textId="77777777" w:rsidR="00995EB8" w:rsidRDefault="00000000">
      <w:pPr>
        <w:spacing w:line="500" w:lineRule="exact"/>
      </w:pP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spacing w:val="420"/>
          <w:kern w:val="0"/>
          <w:sz w:val="28"/>
          <w:szCs w:val="28"/>
        </w:rPr>
        <w:t>委託</w:t>
      </w:r>
      <w:r>
        <w:rPr>
          <w:rFonts w:ascii="標楷體" w:eastAsia="標楷體" w:hAnsi="標楷體"/>
          <w:kern w:val="0"/>
          <w:sz w:val="28"/>
          <w:szCs w:val="28"/>
        </w:rPr>
        <w:t>人</w:t>
      </w:r>
      <w:r>
        <w:rPr>
          <w:rFonts w:ascii="標楷體" w:eastAsia="標楷體" w:hAnsi="標楷體"/>
          <w:sz w:val="28"/>
          <w:szCs w:val="28"/>
        </w:rPr>
        <w:t xml:space="preserve">：                   </w:t>
      </w:r>
      <w:r>
        <w:rPr>
          <w:rFonts w:ascii="標楷體" w:eastAsia="標楷體" w:hAnsi="標楷體"/>
        </w:rPr>
        <w:t xml:space="preserve">  (請簽名或蓋章)</w:t>
      </w:r>
    </w:p>
    <w:p w14:paraId="1377FEEA" w14:textId="77777777" w:rsidR="00995EB8" w:rsidRDefault="00000000">
      <w:pPr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pacing w:val="70"/>
          <w:kern w:val="0"/>
          <w:sz w:val="28"/>
          <w:szCs w:val="28"/>
        </w:rPr>
        <w:t>身分證字</w:t>
      </w:r>
      <w:r>
        <w:rPr>
          <w:rFonts w:ascii="標楷體" w:eastAsia="標楷體" w:hAnsi="標楷體"/>
          <w:kern w:val="0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 xml:space="preserve">：                     </w:t>
      </w:r>
      <w:r>
        <w:rPr>
          <w:rFonts w:ascii="標楷體" w:eastAsia="標楷體" w:hAnsi="標楷體"/>
          <w:spacing w:val="70"/>
          <w:kern w:val="0"/>
          <w:sz w:val="28"/>
          <w:szCs w:val="28"/>
        </w:rPr>
        <w:t>出生年月</w:t>
      </w:r>
      <w:r>
        <w:rPr>
          <w:rFonts w:ascii="標楷體" w:eastAsia="標楷體" w:hAnsi="標楷體"/>
          <w:kern w:val="0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：</w:t>
      </w:r>
    </w:p>
    <w:p w14:paraId="7D7B0F5A" w14:textId="77777777" w:rsidR="00995EB8" w:rsidRDefault="00000000">
      <w:pPr>
        <w:spacing w:line="500" w:lineRule="exact"/>
      </w:pP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spacing w:val="186"/>
          <w:kern w:val="0"/>
          <w:sz w:val="28"/>
          <w:szCs w:val="28"/>
        </w:rPr>
        <w:t>戶籍地</w:t>
      </w:r>
      <w:r>
        <w:rPr>
          <w:rFonts w:ascii="標楷體" w:eastAsia="標楷體" w:hAnsi="標楷體"/>
          <w:spacing w:val="2"/>
          <w:kern w:val="0"/>
          <w:sz w:val="28"/>
          <w:szCs w:val="28"/>
        </w:rPr>
        <w:t>址</w:t>
      </w:r>
      <w:r>
        <w:rPr>
          <w:rFonts w:ascii="標楷體" w:eastAsia="標楷體" w:hAnsi="標楷體"/>
          <w:sz w:val="28"/>
          <w:szCs w:val="28"/>
        </w:rPr>
        <w:t>：</w:t>
      </w:r>
    </w:p>
    <w:p w14:paraId="7508E04F" w14:textId="77777777" w:rsidR="00995EB8" w:rsidRDefault="00000000">
      <w:pPr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pacing w:val="1120"/>
          <w:kern w:val="0"/>
          <w:sz w:val="28"/>
          <w:szCs w:val="28"/>
        </w:rPr>
        <w:t>電</w:t>
      </w:r>
      <w:r>
        <w:rPr>
          <w:rFonts w:ascii="標楷體" w:eastAsia="標楷體" w:hAnsi="標楷體"/>
          <w:kern w:val="0"/>
          <w:sz w:val="28"/>
          <w:szCs w:val="28"/>
        </w:rPr>
        <w:t>話</w:t>
      </w:r>
      <w:r>
        <w:rPr>
          <w:rFonts w:ascii="標楷體" w:eastAsia="標楷體" w:hAnsi="標楷體"/>
          <w:sz w:val="28"/>
          <w:szCs w:val="28"/>
        </w:rPr>
        <w:t>：</w:t>
      </w:r>
    </w:p>
    <w:p w14:paraId="70923733" w14:textId="77777777" w:rsidR="00995EB8" w:rsidRDefault="00995EB8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345C8D26" w14:textId="77777777" w:rsidR="00995EB8" w:rsidRDefault="00000000">
      <w:pPr>
        <w:spacing w:line="500" w:lineRule="exact"/>
      </w:pP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spacing w:val="186"/>
          <w:kern w:val="0"/>
          <w:sz w:val="28"/>
          <w:szCs w:val="28"/>
        </w:rPr>
        <w:t>受委託</w:t>
      </w:r>
      <w:r>
        <w:rPr>
          <w:rFonts w:ascii="標楷體" w:eastAsia="標楷體" w:hAnsi="標楷體"/>
          <w:spacing w:val="2"/>
          <w:kern w:val="0"/>
          <w:sz w:val="28"/>
          <w:szCs w:val="28"/>
        </w:rPr>
        <w:t>人</w:t>
      </w:r>
      <w:r>
        <w:rPr>
          <w:rFonts w:ascii="標楷體" w:eastAsia="標楷體" w:hAnsi="標楷體"/>
          <w:sz w:val="28"/>
          <w:szCs w:val="28"/>
        </w:rPr>
        <w:t xml:space="preserve">：                    </w:t>
      </w:r>
      <w:r>
        <w:rPr>
          <w:rFonts w:ascii="標楷體" w:eastAsia="標楷體" w:hAnsi="標楷體"/>
        </w:rPr>
        <w:t xml:space="preserve"> (請簽名或蓋章)</w:t>
      </w:r>
    </w:p>
    <w:p w14:paraId="5D9FBAC0" w14:textId="77777777" w:rsidR="00995EB8" w:rsidRDefault="00000000">
      <w:pPr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pacing w:val="70"/>
          <w:kern w:val="0"/>
          <w:sz w:val="28"/>
          <w:szCs w:val="28"/>
        </w:rPr>
        <w:t>身分證字</w:t>
      </w:r>
      <w:r>
        <w:rPr>
          <w:rFonts w:ascii="標楷體" w:eastAsia="標楷體" w:hAnsi="標楷體"/>
          <w:kern w:val="0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 xml:space="preserve">：                     </w:t>
      </w:r>
      <w:r>
        <w:rPr>
          <w:rFonts w:ascii="標楷體" w:eastAsia="標楷體" w:hAnsi="標楷體"/>
          <w:spacing w:val="70"/>
          <w:kern w:val="0"/>
          <w:sz w:val="28"/>
          <w:szCs w:val="28"/>
        </w:rPr>
        <w:t>出生年月</w:t>
      </w:r>
      <w:r>
        <w:rPr>
          <w:rFonts w:ascii="標楷體" w:eastAsia="標楷體" w:hAnsi="標楷體"/>
          <w:kern w:val="0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：</w:t>
      </w:r>
    </w:p>
    <w:p w14:paraId="53CC50AF" w14:textId="77777777" w:rsidR="00995EB8" w:rsidRDefault="00000000">
      <w:pPr>
        <w:spacing w:line="500" w:lineRule="exact"/>
      </w:pP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spacing w:val="186"/>
          <w:kern w:val="0"/>
          <w:sz w:val="28"/>
          <w:szCs w:val="28"/>
        </w:rPr>
        <w:t>戶籍地</w:t>
      </w:r>
      <w:r>
        <w:rPr>
          <w:rFonts w:ascii="標楷體" w:eastAsia="標楷體" w:hAnsi="標楷體"/>
          <w:spacing w:val="2"/>
          <w:kern w:val="0"/>
          <w:sz w:val="28"/>
          <w:szCs w:val="28"/>
        </w:rPr>
        <w:t>址</w:t>
      </w:r>
      <w:r>
        <w:rPr>
          <w:rFonts w:ascii="標楷體" w:eastAsia="標楷體" w:hAnsi="標楷體"/>
          <w:sz w:val="28"/>
          <w:szCs w:val="28"/>
        </w:rPr>
        <w:t>：</w:t>
      </w:r>
    </w:p>
    <w:p w14:paraId="604029DB" w14:textId="77777777" w:rsidR="00995EB8" w:rsidRDefault="00000000">
      <w:pPr>
        <w:spacing w:line="500" w:lineRule="exact"/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pacing w:val="1120"/>
          <w:kern w:val="0"/>
          <w:sz w:val="28"/>
          <w:szCs w:val="28"/>
        </w:rPr>
        <w:t>電</w:t>
      </w:r>
      <w:r>
        <w:rPr>
          <w:rFonts w:ascii="標楷體" w:eastAsia="標楷體" w:hAnsi="標楷體"/>
          <w:kern w:val="0"/>
          <w:sz w:val="28"/>
          <w:szCs w:val="28"/>
        </w:rPr>
        <w:t>話</w:t>
      </w:r>
      <w:r>
        <w:rPr>
          <w:rFonts w:ascii="標楷體" w:eastAsia="標楷體" w:hAnsi="標楷體"/>
          <w:sz w:val="28"/>
          <w:szCs w:val="28"/>
        </w:rPr>
        <w:t>：</w:t>
      </w:r>
    </w:p>
    <w:p w14:paraId="1892A00F" w14:textId="77777777" w:rsidR="00995EB8" w:rsidRDefault="00000000">
      <w:pPr>
        <w:spacing w:line="400" w:lineRule="exact"/>
      </w:pPr>
      <w:r>
        <w:rPr>
          <w:rFonts w:ascii="標楷體" w:eastAsia="標楷體" w:hAnsi="標楷體"/>
          <w:sz w:val="28"/>
          <w:szCs w:val="28"/>
        </w:rPr>
        <w:t>中 華 民 國           年           月            日</w:t>
      </w:r>
    </w:p>
    <w:sectPr w:rsidR="00995EB8">
      <w:pgSz w:w="11906" w:h="16838"/>
      <w:pgMar w:top="567" w:right="1418" w:bottom="624" w:left="1418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9F4B5" w14:textId="77777777" w:rsidR="00835F2B" w:rsidRDefault="00835F2B">
      <w:pPr>
        <w:spacing w:after="0" w:line="240" w:lineRule="auto"/>
      </w:pPr>
      <w:r>
        <w:separator/>
      </w:r>
    </w:p>
  </w:endnote>
  <w:endnote w:type="continuationSeparator" w:id="0">
    <w:p w14:paraId="600428AC" w14:textId="77777777" w:rsidR="00835F2B" w:rsidRDefault="0083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DEA4" w14:textId="77777777" w:rsidR="00835F2B" w:rsidRDefault="00835F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F3D754" w14:textId="77777777" w:rsidR="00835F2B" w:rsidRDefault="0083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95EB8"/>
    <w:rsid w:val="001B37DD"/>
    <w:rsid w:val="00835F2B"/>
    <w:rsid w:val="00995EB8"/>
    <w:rsid w:val="00F4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A27CF"/>
  <w15:docId w15:val="{267E4380-29F5-4504-95E7-BCBE8C3C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Calibri Light" w:hAnsi="Calibri Light"/>
      <w:color w:val="2F549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2F5496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2F5496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color w:val="2F5496"/>
      <w:sz w:val="48"/>
      <w:szCs w:val="48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color w:val="2F5496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2F5496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2F5496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2F5496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Calibri Light" w:hAnsi="Calibri Light"/>
      <w:spacing w:val="-10"/>
      <w:sz w:val="56"/>
      <w:szCs w:val="56"/>
    </w:rPr>
  </w:style>
  <w:style w:type="character" w:customStyle="1" w:styleId="a4">
    <w:name w:val="標題 字元"/>
    <w:basedOn w:val="a0"/>
    <w:rPr>
      <w:rFonts w:ascii="Calibri Light" w:eastAsia="新細明體" w:hAnsi="Calibri Light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Calibri Light" w:hAnsi="Calibri Light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Calibri Light" w:eastAsia="新細明體" w:hAnsi="Calibri Light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2F5496"/>
    </w:rPr>
  </w:style>
  <w:style w:type="paragraph" w:styleId="ab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c">
    <w:name w:val="鮮明引文 字元"/>
    <w:basedOn w:val="a0"/>
    <w:rPr>
      <w:i/>
      <w:iCs/>
      <w:color w:val="2F5496"/>
    </w:rPr>
  </w:style>
  <w:style w:type="character" w:styleId="ad">
    <w:name w:val="Intense Reference"/>
    <w:basedOn w:val="a0"/>
    <w:rPr>
      <w:b/>
      <w:bCs/>
      <w:smallCaps/>
      <w:color w:val="2F5496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paragraph" w:styleId="af2">
    <w:name w:val="Balloon Text"/>
    <w:basedOn w:val="a"/>
    <w:pPr>
      <w:spacing w:after="0" w:line="240" w:lineRule="auto"/>
    </w:pPr>
    <w:rPr>
      <w:rFonts w:ascii="Calibri Light" w:hAnsi="Calibri Light"/>
      <w:sz w:val="18"/>
      <w:szCs w:val="18"/>
    </w:rPr>
  </w:style>
  <w:style w:type="character" w:customStyle="1" w:styleId="af3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李莞蓉</dc:creator>
  <dc:description/>
  <cp:lastModifiedBy>戶政 龍井</cp:lastModifiedBy>
  <cp:revision>2</cp:revision>
  <cp:lastPrinted>2026-08-13T07:57:00Z</cp:lastPrinted>
  <dcterms:created xsi:type="dcterms:W3CDTF">2026-08-18T02:49:00Z</dcterms:created>
  <dcterms:modified xsi:type="dcterms:W3CDTF">2026-08-18T02:49:00Z</dcterms:modified>
</cp:coreProperties>
</file>